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38" w:rsidRDefault="000350F9">
      <w:bookmarkStart w:id="0" w:name="_GoBack"/>
      <w:r>
        <w:rPr>
          <w:noProof/>
          <w:lang w:eastAsia="en-GB"/>
        </w:rPr>
        <w:drawing>
          <wp:inline distT="0" distB="0" distL="0" distR="0">
            <wp:extent cx="5274310" cy="4069715"/>
            <wp:effectExtent l="133350" t="114300" r="154940" b="1593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8A927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69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sectPr w:rsidR="00927D3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0F9"/>
    <w:rsid w:val="000350F9"/>
    <w:rsid w:val="0092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0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0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0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0F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D751C208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Microrouter</dc:creator>
  <cp:lastModifiedBy>Microrouter</cp:lastModifiedBy>
  <cp:revision>1</cp:revision>
  <dcterms:created xsi:type="dcterms:W3CDTF">2013-12-16T12:46:00Z</dcterms:created>
  <dcterms:modified xsi:type="dcterms:W3CDTF">2013-12-16T12:48:00Z</dcterms:modified>
</cp:coreProperties>
</file>